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7.png" ContentType="image/png"/>
  <Override PartName="/word/media/image2.png" ContentType="image/png"/>
  <Override PartName="/word/media/image1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/>
        <w:jc w:val="both"/>
        <w:rPr>
          <w:sz w:val="20"/>
        </w:rPr>
      </w:pPr>
      <w:r>
        <w:rPr>
          <w:sz w:val="20"/>
        </w:rPr>
        <w:drawing>
          <wp:inline distT="0" distB="0" distL="0" distR="0">
            <wp:extent cx="5942330" cy="8665210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7" t="-4" r="-7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360"/>
        <w:jc w:val="both"/>
        <w:rPr>
          <w:sz w:val="20"/>
        </w:rPr>
      </w:pPr>
      <w:r>
        <w:rPr>
          <w:sz w:val="20"/>
        </w:rPr>
        <w:drawing>
          <wp:inline distT="0" distB="0" distL="0" distR="0">
            <wp:extent cx="6021070" cy="7007860"/>
            <wp:effectExtent l="0" t="0" r="0" b="0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7" t="-6" r="-7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700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360"/>
        <w:jc w:val="both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360"/>
        <w:jc w:val="both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360"/>
        <w:jc w:val="both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360"/>
        <w:jc w:val="both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360"/>
        <w:jc w:val="both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360"/>
        <w:jc w:val="both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360"/>
        <w:jc w:val="both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360"/>
        <w:jc w:val="both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360"/>
        <w:jc w:val="both"/>
        <w:rPr>
          <w:sz w:val="20"/>
        </w:rPr>
      </w:pPr>
      <w:r>
        <w:rPr>
          <w:sz w:val="20"/>
        </w:rPr>
        <w:drawing>
          <wp:inline distT="0" distB="0" distL="0" distR="0">
            <wp:extent cx="6115685" cy="7418070"/>
            <wp:effectExtent l="0" t="0" r="0" b="0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0" t="-8" r="-10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741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360"/>
        <w:jc w:val="both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360"/>
        <w:jc w:val="both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360"/>
        <w:jc w:val="both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360"/>
        <w:jc w:val="both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360"/>
        <w:jc w:val="both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360"/>
        <w:jc w:val="both"/>
        <w:rPr>
          <w:sz w:val="20"/>
        </w:rPr>
      </w:pPr>
      <w:r>
        <w:rPr>
          <w:sz w:val="20"/>
        </w:rPr>
        <w:drawing>
          <wp:inline distT="0" distB="0" distL="0" distR="0">
            <wp:extent cx="5085080" cy="8383905"/>
            <wp:effectExtent l="0" t="0" r="0" b="0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9" t="-5" r="-9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80" cy="838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360"/>
        <w:jc w:val="both"/>
        <w:rPr>
          <w:sz w:val="20"/>
        </w:rPr>
      </w:pPr>
      <w:r>
        <w:rPr>
          <w:sz w:val="20"/>
        </w:rPr>
        <w:drawing>
          <wp:inline distT="0" distB="0" distL="0" distR="0">
            <wp:extent cx="5974080" cy="8345170"/>
            <wp:effectExtent l="0" t="0" r="0" b="0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6" t="-4" r="-6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834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360"/>
        <w:jc w:val="both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360"/>
        <w:jc w:val="both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360"/>
        <w:jc w:val="both"/>
        <w:rPr>
          <w:sz w:val="20"/>
        </w:rPr>
      </w:pPr>
      <w:r>
        <w:rPr>
          <w:sz w:val="20"/>
        </w:rPr>
        <w:drawing>
          <wp:inline distT="0" distB="0" distL="0" distR="0">
            <wp:extent cx="5904230" cy="7672070"/>
            <wp:effectExtent l="0" t="0" r="0" b="0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360"/>
        <w:jc w:val="both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360"/>
        <w:jc w:val="both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360"/>
        <w:jc w:val="both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360"/>
        <w:jc w:val="both"/>
        <w:rPr>
          <w:sz w:val="20"/>
        </w:rPr>
      </w:pPr>
      <w:r>
        <w:rPr>
          <w:sz w:val="20"/>
        </w:rPr>
        <w:drawing>
          <wp:inline distT="0" distB="0" distL="0" distR="0">
            <wp:extent cx="5796915" cy="8336280"/>
            <wp:effectExtent l="0" t="0" r="0" b="0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6" t="-4" r="-6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833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/>
      </w:pPr>
      <w:r>
        <w:rPr/>
        <w:t>Źródło: pinterest.com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" w:cs="Lohit Devanagari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pl-PL" w:bidi="ar-SA" w:eastAsia="zh-CN"/>
    </w:rPr>
  </w:style>
  <w:style w:type="character" w:styleId="Domylnaczcionkaakapitu">
    <w:name w:val="Domyślna czcionka akapitu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3</TotalTime>
  <Application>LibreOffice/6.0.7.3$Linux_X86_64 LibreOffice_project/00m0$Build-3</Application>
  <Pages>2</Pages>
  <Words>2</Words>
  <Characters>20</Characters>
  <CharactersWithSpaces>21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2020-05-04T11:13:00Z</dcterms:created>
  <dc:creator>Marta</dc:creator>
  <dc:description/>
  <cp:keywords/>
  <dc:language>en-US</dc:language>
  <cp:lastModifiedBy>Marta</cp:lastModifiedBy>
  <dcterms:modified xsi:type="dcterms:W3CDTF">2020-05-04T11:21:00Z</dcterms:modified>
  <cp:revision>6</cp:revision>
  <dc:subject/>
  <dc:title>Zuzia i nocne Wróżki</dc:title>
</cp:coreProperties>
</file>